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E53" w:rsidRDefault="00F14A06">
      <w:r>
        <w:t xml:space="preserve"> </w:t>
      </w:r>
    </w:p>
    <w:tbl>
      <w:tblPr>
        <w:tblStyle w:val="ab"/>
        <w:tblW w:w="112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4927"/>
      </w:tblGrid>
      <w:tr w:rsidR="004A68FF" w:rsidRPr="004A68FF" w:rsidTr="00F14A06">
        <w:tc>
          <w:tcPr>
            <w:tcW w:w="6345" w:type="dxa"/>
          </w:tcPr>
          <w:p w:rsidR="00811E70" w:rsidRPr="004817AD" w:rsidRDefault="00F14A06" w:rsidP="00503357">
            <w:pPr>
              <w:spacing w:line="288" w:lineRule="auto"/>
            </w:pPr>
            <w:r w:rsidRPr="004817AD">
              <w:t>Письмо №71</w:t>
            </w:r>
            <w:r w:rsidR="00036956" w:rsidRPr="004817AD">
              <w:t>6</w:t>
            </w:r>
            <w:r w:rsidRPr="004817AD">
              <w:t xml:space="preserve"> от 17 октября 2019 года</w:t>
            </w:r>
          </w:p>
          <w:p w:rsidR="006A798F" w:rsidRPr="004817AD" w:rsidRDefault="006A798F" w:rsidP="006A798F"/>
          <w:bookmarkStart w:id="0" w:name="_GoBack"/>
          <w:p w:rsidR="006A798F" w:rsidRPr="00811E70" w:rsidRDefault="008145E7" w:rsidP="00503357">
            <w:pPr>
              <w:spacing w:line="288" w:lineRule="auto"/>
              <w:rPr>
                <w:sz w:val="16"/>
                <w:szCs w:val="16"/>
              </w:rPr>
            </w:pPr>
            <w:sdt>
              <w:sdtPr>
                <w:rPr>
                  <w:b/>
                </w:rPr>
                <w:alias w:val="Краткое содержание"/>
                <w:tag w:val="subject"/>
                <w:id w:val="1983806344"/>
                <w:placeholder>
                  <w:docPart w:val="393CBF9814CE41D19D30A1AD4628AED8"/>
                </w:placeholder>
                <w:text/>
              </w:sdtPr>
              <w:sdtEndPr/>
              <w:sdtContent>
                <w:r w:rsidR="00036956" w:rsidRPr="004817AD">
                  <w:rPr>
                    <w:b/>
                  </w:rPr>
                  <w:t>О направлении материалов Роскомнадзора по кибербезопасности</w:t>
                </w:r>
              </w:sdtContent>
            </w:sdt>
            <w:bookmarkEnd w:id="0"/>
          </w:p>
        </w:tc>
        <w:tc>
          <w:tcPr>
            <w:tcW w:w="4927" w:type="dxa"/>
          </w:tcPr>
          <w:p w:rsidR="004A68FF" w:rsidRPr="00336AFE" w:rsidRDefault="004A68FF" w:rsidP="006F582E">
            <w:pPr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  <w:p w:rsidR="00336AFE" w:rsidRDefault="00336AFE" w:rsidP="00336AFE">
            <w:pPr>
              <w:jc w:val="center"/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</w:tc>
      </w:tr>
    </w:tbl>
    <w:p w:rsidR="00F14A06" w:rsidRDefault="00F14A06" w:rsidP="00F14A06">
      <w:pPr>
        <w:spacing w:line="288" w:lineRule="auto"/>
        <w:jc w:val="right"/>
      </w:pPr>
      <w:r>
        <w:t>Руководителям ОО</w:t>
      </w:r>
    </w:p>
    <w:p w:rsidR="00F14A06" w:rsidRDefault="00F14A06" w:rsidP="00F14A06">
      <w:pPr>
        <w:spacing w:line="288" w:lineRule="auto"/>
        <w:jc w:val="right"/>
      </w:pPr>
    </w:p>
    <w:p w:rsidR="00036956" w:rsidRPr="00036956" w:rsidRDefault="00F14A06" w:rsidP="00036956">
      <w:pPr>
        <w:spacing w:line="288" w:lineRule="auto"/>
        <w:ind w:firstLine="600"/>
        <w:jc w:val="both"/>
        <w:rPr>
          <w:szCs w:val="28"/>
        </w:rPr>
      </w:pPr>
      <w:r w:rsidRPr="00F14A06">
        <w:rPr>
          <w:szCs w:val="28"/>
        </w:rPr>
        <w:t xml:space="preserve">В соответствии с письмом </w:t>
      </w:r>
      <w:r w:rsidR="00336AFE" w:rsidRPr="00F14A06">
        <w:rPr>
          <w:bCs/>
          <w:szCs w:val="28"/>
        </w:rPr>
        <w:t>Управлени</w:t>
      </w:r>
      <w:r w:rsidRPr="00F14A06">
        <w:rPr>
          <w:bCs/>
          <w:szCs w:val="28"/>
        </w:rPr>
        <w:t>я</w:t>
      </w:r>
      <w:r w:rsidR="00336AFE" w:rsidRPr="00F14A06">
        <w:rPr>
          <w:bCs/>
          <w:szCs w:val="28"/>
        </w:rPr>
        <w:t xml:space="preserve"> Роскомнадзора по Республике Дагестан </w:t>
      </w:r>
      <w:sdt>
        <w:sdtPr>
          <w:rPr>
            <w:szCs w:val="28"/>
          </w:rPr>
          <w:alias w:val="Дата документа"/>
          <w:tag w:val="docDate"/>
          <w:id w:val="1730963114"/>
          <w:placeholder>
            <w:docPart w:val="76732727DA034B728F567E90BDE6B4C6"/>
          </w:placeholder>
          <w:text/>
        </w:sdtPr>
        <w:sdtEndPr/>
        <w:sdtContent>
          <w:r w:rsidRPr="00F14A06">
            <w:rPr>
              <w:szCs w:val="28"/>
            </w:rPr>
            <w:t>от 17.10.2019</w:t>
          </w:r>
        </w:sdtContent>
      </w:sdt>
      <w:r w:rsidRPr="00F14A06">
        <w:rPr>
          <w:szCs w:val="28"/>
        </w:rPr>
        <w:t xml:space="preserve"> № </w:t>
      </w:r>
      <w:sdt>
        <w:sdtPr>
          <w:rPr>
            <w:szCs w:val="28"/>
          </w:rPr>
          <w:alias w:val="Номер документа"/>
          <w:tag w:val="docNum"/>
          <w:id w:val="-1065182436"/>
          <w:placeholder>
            <w:docPart w:val="09DD1154E99F4A93BCFB7103CFD12515"/>
          </w:placeholder>
          <w:text/>
        </w:sdtPr>
        <w:sdtEndPr/>
        <w:sdtContent>
          <w:r w:rsidRPr="00F14A06">
            <w:rPr>
              <w:szCs w:val="28"/>
            </w:rPr>
            <w:t>567</w:t>
          </w:r>
          <w:r w:rsidR="00036956">
            <w:rPr>
              <w:szCs w:val="28"/>
            </w:rPr>
            <w:t>5</w:t>
          </w:r>
          <w:r w:rsidRPr="00F14A06">
            <w:rPr>
              <w:szCs w:val="28"/>
            </w:rPr>
            <w:t>-03/05</w:t>
          </w:r>
        </w:sdtContent>
      </w:sdt>
      <w:r w:rsidRPr="00F14A06">
        <w:rPr>
          <w:szCs w:val="28"/>
        </w:rPr>
        <w:t xml:space="preserve"> МКУ «Управление образования» </w:t>
      </w:r>
      <w:r w:rsidR="00036956">
        <w:rPr>
          <w:szCs w:val="28"/>
        </w:rPr>
        <w:t>в</w:t>
      </w:r>
      <w:r w:rsidR="00036956" w:rsidRPr="00036956">
        <w:rPr>
          <w:szCs w:val="28"/>
        </w:rPr>
        <w:t xml:space="preserve"> целях осуществления профилактических мер, направленных на популяризацию правил защиты персональных данных несовершеннолетних лиц, Роскомнадзором подготовлены информационно-методические материалы для несовершеннолетних по вопросам кибербезопасности в сети «Интернет».</w:t>
      </w:r>
    </w:p>
    <w:p w:rsidR="00036956" w:rsidRPr="00036956" w:rsidRDefault="00036956" w:rsidP="00036956">
      <w:pPr>
        <w:spacing w:line="288" w:lineRule="auto"/>
        <w:ind w:firstLine="600"/>
        <w:jc w:val="both"/>
        <w:rPr>
          <w:szCs w:val="28"/>
        </w:rPr>
      </w:pPr>
      <w:r>
        <w:rPr>
          <w:szCs w:val="28"/>
        </w:rPr>
        <w:t>П</w:t>
      </w:r>
      <w:r w:rsidRPr="00036956">
        <w:rPr>
          <w:szCs w:val="28"/>
        </w:rPr>
        <w:t>роси</w:t>
      </w:r>
      <w:r>
        <w:rPr>
          <w:szCs w:val="28"/>
        </w:rPr>
        <w:t>м</w:t>
      </w:r>
      <w:r w:rsidRPr="00036956">
        <w:rPr>
          <w:szCs w:val="28"/>
        </w:rPr>
        <w:t xml:space="preserve"> Вас использовать указанные материала при проведении внеклассных уроков по вопросам защиты персональных данных.</w:t>
      </w:r>
    </w:p>
    <w:p w:rsidR="00336AFE" w:rsidRPr="00F14A06" w:rsidRDefault="00336AFE" w:rsidP="00F14A06">
      <w:pPr>
        <w:spacing w:line="276" w:lineRule="auto"/>
        <w:ind w:firstLine="600"/>
        <w:jc w:val="both"/>
        <w:rPr>
          <w:b/>
          <w:bCs/>
          <w:szCs w:val="28"/>
        </w:rPr>
      </w:pPr>
      <w:r w:rsidRPr="00F14A06">
        <w:rPr>
          <w:bCs/>
          <w:szCs w:val="28"/>
        </w:rPr>
        <w:t xml:space="preserve">О проделанной работе необходимо сообщить по электронной почте: </w:t>
      </w:r>
      <w:hyperlink r:id="rId7" w:history="1">
        <w:r w:rsidR="00F14A06" w:rsidRPr="000B7682">
          <w:rPr>
            <w:rStyle w:val="aa"/>
            <w:bCs/>
            <w:szCs w:val="28"/>
            <w:lang w:val="en-US"/>
          </w:rPr>
          <w:t>uma</w:t>
        </w:r>
        <w:r w:rsidR="00F14A06" w:rsidRPr="000B7682">
          <w:rPr>
            <w:rStyle w:val="aa"/>
            <w:bCs/>
            <w:szCs w:val="28"/>
          </w:rPr>
          <w:t>196565@</w:t>
        </w:r>
        <w:r w:rsidR="00F14A06" w:rsidRPr="000B7682">
          <w:rPr>
            <w:rStyle w:val="aa"/>
            <w:bCs/>
            <w:szCs w:val="28"/>
            <w:lang w:val="en-US"/>
          </w:rPr>
          <w:t>mail</w:t>
        </w:r>
        <w:r w:rsidR="00F14A06" w:rsidRPr="000B7682">
          <w:rPr>
            <w:rStyle w:val="aa"/>
            <w:bCs/>
            <w:szCs w:val="28"/>
          </w:rPr>
          <w:t>.</w:t>
        </w:r>
        <w:r w:rsidR="00F14A06" w:rsidRPr="000B7682">
          <w:rPr>
            <w:rStyle w:val="aa"/>
            <w:bCs/>
            <w:szCs w:val="28"/>
            <w:lang w:val="en-US"/>
          </w:rPr>
          <w:t>ru</w:t>
        </w:r>
      </w:hyperlink>
      <w:r w:rsidRPr="00F14A06">
        <w:rPr>
          <w:b/>
          <w:bCs/>
          <w:szCs w:val="28"/>
        </w:rPr>
        <w:t xml:space="preserve"> в срок до </w:t>
      </w:r>
      <w:r w:rsidR="00F14A06" w:rsidRPr="00F14A06">
        <w:rPr>
          <w:b/>
          <w:bCs/>
          <w:szCs w:val="28"/>
        </w:rPr>
        <w:t>2</w:t>
      </w:r>
      <w:r w:rsidR="004817AD">
        <w:rPr>
          <w:b/>
          <w:bCs/>
          <w:szCs w:val="28"/>
        </w:rPr>
        <w:t>2</w:t>
      </w:r>
      <w:r w:rsidRPr="00F14A06">
        <w:rPr>
          <w:b/>
          <w:bCs/>
          <w:szCs w:val="28"/>
        </w:rPr>
        <w:t>.10.2019</w:t>
      </w:r>
      <w:r w:rsidR="004817AD">
        <w:rPr>
          <w:b/>
          <w:bCs/>
          <w:szCs w:val="28"/>
        </w:rPr>
        <w:t>г</w:t>
      </w:r>
      <w:r w:rsidRPr="00F14A06">
        <w:rPr>
          <w:b/>
          <w:bCs/>
          <w:szCs w:val="28"/>
        </w:rPr>
        <w:t>.</w:t>
      </w:r>
    </w:p>
    <w:p w:rsidR="00A93D76" w:rsidRPr="00336AFE" w:rsidRDefault="00A93D76" w:rsidP="00F14A06">
      <w:pPr>
        <w:jc w:val="both"/>
      </w:pPr>
    </w:p>
    <w:p w:rsidR="00A93D76" w:rsidRPr="00336AFE" w:rsidRDefault="00A93D76" w:rsidP="00B056E6"/>
    <w:tbl>
      <w:tblPr>
        <w:tblStyle w:val="ab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36"/>
        <w:gridCol w:w="3134"/>
        <w:gridCol w:w="3285"/>
      </w:tblGrid>
      <w:tr w:rsidR="00A93D76" w:rsidTr="00A93D76">
        <w:trPr>
          <w:cantSplit/>
        </w:trPr>
        <w:tc>
          <w:tcPr>
            <w:tcW w:w="3284" w:type="dxa"/>
          </w:tcPr>
          <w:p w:rsidR="00A93D76" w:rsidRPr="00F14A06" w:rsidRDefault="00A93D76" w:rsidP="00162133">
            <w:pPr>
              <w:pStyle w:val="a8"/>
              <w:rPr>
                <w:szCs w:val="28"/>
              </w:rPr>
            </w:pPr>
          </w:p>
        </w:tc>
        <w:tc>
          <w:tcPr>
            <w:tcW w:w="236" w:type="dxa"/>
            <w:vAlign w:val="center"/>
          </w:tcPr>
          <w:p w:rsidR="00A93D76" w:rsidRPr="00F14A06" w:rsidRDefault="00A93D76" w:rsidP="00A93D76">
            <w:pPr>
              <w:jc w:val="center"/>
            </w:pPr>
          </w:p>
        </w:tc>
        <w:tc>
          <w:tcPr>
            <w:tcW w:w="3134" w:type="dxa"/>
            <w:vAlign w:val="center"/>
          </w:tcPr>
          <w:p w:rsidR="00E223A5" w:rsidRDefault="00E223A5"/>
        </w:tc>
        <w:tc>
          <w:tcPr>
            <w:tcW w:w="3285" w:type="dxa"/>
          </w:tcPr>
          <w:p w:rsidR="00A93D76" w:rsidRPr="00F14A06" w:rsidRDefault="00A93D76" w:rsidP="00162133">
            <w:pPr>
              <w:jc w:val="center"/>
              <w:rPr>
                <w:szCs w:val="28"/>
              </w:rPr>
            </w:pPr>
          </w:p>
        </w:tc>
      </w:tr>
    </w:tbl>
    <w:p w:rsidR="00B056E6" w:rsidRPr="00F14A06" w:rsidRDefault="00B056E6" w:rsidP="0056664A">
      <w:pPr>
        <w:pStyle w:val="a8"/>
      </w:pPr>
    </w:p>
    <w:p w:rsidR="002B3D69" w:rsidRPr="00F14A06" w:rsidRDefault="00F14A06" w:rsidP="0056664A">
      <w:pPr>
        <w:pStyle w:val="a8"/>
      </w:pPr>
      <w:r>
        <w:t xml:space="preserve">Начальник МКУ «УО»:                                    </w:t>
      </w:r>
      <w:r w:rsidRPr="00F14A06">
        <w:t xml:space="preserve">                     </w:t>
      </w:r>
      <w:r>
        <w:t xml:space="preserve">  Х.Исаева</w:t>
      </w:r>
    </w:p>
    <w:p w:rsidR="002B3D69" w:rsidRPr="00F14A06" w:rsidRDefault="002B3D69" w:rsidP="0056664A">
      <w:pPr>
        <w:pStyle w:val="a8"/>
      </w:pPr>
    </w:p>
    <w:sectPr w:rsidR="002B3D69" w:rsidRPr="00F14A06" w:rsidSect="00D80E53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5E7" w:rsidRDefault="008145E7" w:rsidP="00F82C4C">
      <w:r>
        <w:separator/>
      </w:r>
    </w:p>
  </w:endnote>
  <w:endnote w:type="continuationSeparator" w:id="0">
    <w:p w:rsidR="008145E7" w:rsidRDefault="008145E7" w:rsidP="00F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5E7" w:rsidRDefault="008145E7" w:rsidP="00F82C4C">
      <w:r>
        <w:separator/>
      </w:r>
    </w:p>
  </w:footnote>
  <w:footnote w:type="continuationSeparator" w:id="0">
    <w:p w:rsidR="008145E7" w:rsidRDefault="008145E7" w:rsidP="00F82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F247BD" w:rsidP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336AF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8F"/>
    <w:rsid w:val="000265F1"/>
    <w:rsid w:val="00036956"/>
    <w:rsid w:val="0005218B"/>
    <w:rsid w:val="000E0580"/>
    <w:rsid w:val="00143A41"/>
    <w:rsid w:val="00143A97"/>
    <w:rsid w:val="00201C16"/>
    <w:rsid w:val="00230C96"/>
    <w:rsid w:val="00273989"/>
    <w:rsid w:val="002B3D69"/>
    <w:rsid w:val="002D0DF4"/>
    <w:rsid w:val="0032350D"/>
    <w:rsid w:val="00336AFE"/>
    <w:rsid w:val="003466B3"/>
    <w:rsid w:val="003D57B6"/>
    <w:rsid w:val="003D6483"/>
    <w:rsid w:val="003F5599"/>
    <w:rsid w:val="00402E38"/>
    <w:rsid w:val="0047151D"/>
    <w:rsid w:val="004817AD"/>
    <w:rsid w:val="004A68FF"/>
    <w:rsid w:val="004B6459"/>
    <w:rsid w:val="004D29DF"/>
    <w:rsid w:val="00503357"/>
    <w:rsid w:val="00516E6E"/>
    <w:rsid w:val="005463CC"/>
    <w:rsid w:val="0056664A"/>
    <w:rsid w:val="006428ED"/>
    <w:rsid w:val="006647F1"/>
    <w:rsid w:val="006A798F"/>
    <w:rsid w:val="006D67BD"/>
    <w:rsid w:val="006E0F0C"/>
    <w:rsid w:val="006F582E"/>
    <w:rsid w:val="006F5D08"/>
    <w:rsid w:val="007131C6"/>
    <w:rsid w:val="0074189E"/>
    <w:rsid w:val="00754CD3"/>
    <w:rsid w:val="00755C92"/>
    <w:rsid w:val="007E5E80"/>
    <w:rsid w:val="0080082A"/>
    <w:rsid w:val="00811E70"/>
    <w:rsid w:val="008145E7"/>
    <w:rsid w:val="0087053A"/>
    <w:rsid w:val="009236DE"/>
    <w:rsid w:val="009859B2"/>
    <w:rsid w:val="009A6288"/>
    <w:rsid w:val="00A103F8"/>
    <w:rsid w:val="00A20782"/>
    <w:rsid w:val="00A93D76"/>
    <w:rsid w:val="00AE7D79"/>
    <w:rsid w:val="00B056E6"/>
    <w:rsid w:val="00B17DC2"/>
    <w:rsid w:val="00B30DA2"/>
    <w:rsid w:val="00B77881"/>
    <w:rsid w:val="00B8502B"/>
    <w:rsid w:val="00BA56F2"/>
    <w:rsid w:val="00C54199"/>
    <w:rsid w:val="00C766F8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DC7936"/>
    <w:rsid w:val="00E223A5"/>
    <w:rsid w:val="00E65963"/>
    <w:rsid w:val="00E6678F"/>
    <w:rsid w:val="00E730CA"/>
    <w:rsid w:val="00E75684"/>
    <w:rsid w:val="00E815E6"/>
    <w:rsid w:val="00F14A06"/>
    <w:rsid w:val="00F247BD"/>
    <w:rsid w:val="00F31300"/>
    <w:rsid w:val="00F36603"/>
    <w:rsid w:val="00F82C4C"/>
    <w:rsid w:val="00F96806"/>
    <w:rsid w:val="00FC79C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1B59C"/>
  <w15:docId w15:val="{D5B0290A-D5C7-49AD-9872-B68227B4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ma196565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732727DA034B728F567E90BDE6B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B64085-AB8D-4D8A-AED3-32F573202CFC}"/>
      </w:docPartPr>
      <w:docPartBody>
        <w:p w:rsidR="00296C2D" w:rsidRDefault="001B7205" w:rsidP="001B7205">
          <w:pPr>
            <w:pStyle w:val="76732727DA034B728F567E90BDE6B4C6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09DD1154E99F4A93BCFB7103CFD125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F81CA5-1032-49E1-984F-7B92AB9E1B1B}"/>
      </w:docPartPr>
      <w:docPartBody>
        <w:p w:rsidR="00296C2D" w:rsidRDefault="001B7205" w:rsidP="001B7205">
          <w:pPr>
            <w:pStyle w:val="09DD1154E99F4A93BCFB7103CFD12515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93CBF9814CE41D19D30A1AD4628A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9E132E-BEEB-4902-8070-F476463B2A04}"/>
      </w:docPartPr>
      <w:docPartBody>
        <w:p w:rsidR="00296C2D" w:rsidRDefault="001B7205" w:rsidP="001B7205">
          <w:pPr>
            <w:pStyle w:val="393CBF9814CE41D19D30A1AD4628AED8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1B7205"/>
    <w:rsid w:val="00296C2D"/>
    <w:rsid w:val="00366DD5"/>
    <w:rsid w:val="00375353"/>
    <w:rsid w:val="003B27FD"/>
    <w:rsid w:val="00422332"/>
    <w:rsid w:val="00552596"/>
    <w:rsid w:val="0056487D"/>
    <w:rsid w:val="005954F9"/>
    <w:rsid w:val="005F5370"/>
    <w:rsid w:val="00627B16"/>
    <w:rsid w:val="006B3E19"/>
    <w:rsid w:val="006B72B2"/>
    <w:rsid w:val="006E6F68"/>
    <w:rsid w:val="00701101"/>
    <w:rsid w:val="00753171"/>
    <w:rsid w:val="007B0EA7"/>
    <w:rsid w:val="007C6F31"/>
    <w:rsid w:val="007D60F6"/>
    <w:rsid w:val="007F1E4C"/>
    <w:rsid w:val="00845F18"/>
    <w:rsid w:val="008757EE"/>
    <w:rsid w:val="008B759F"/>
    <w:rsid w:val="00933B8C"/>
    <w:rsid w:val="0098440F"/>
    <w:rsid w:val="009D7CC4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00322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759F"/>
    <w:rPr>
      <w:color w:val="808080"/>
    </w:rPr>
  </w:style>
  <w:style w:type="paragraph" w:customStyle="1" w:styleId="C9ABDAD8EC0040C78DFF76FC8ACDD7D9">
    <w:name w:val="C9ABDAD8EC0040C78DFF76FC8ACDD7D9"/>
    <w:rsid w:val="007F1E4C"/>
  </w:style>
  <w:style w:type="paragraph" w:customStyle="1" w:styleId="A39E33030A0846B88715D2B7516F0040">
    <w:name w:val="A39E33030A0846B88715D2B7516F0040"/>
    <w:rsid w:val="007F1E4C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0114673D087D40E99A2EB1D1675D608E">
    <w:name w:val="0114673D087D40E99A2EB1D1675D608E"/>
    <w:rsid w:val="00753171"/>
  </w:style>
  <w:style w:type="paragraph" w:customStyle="1" w:styleId="4A3C0EB83EB34DA7AFF71C92E53C3C39">
    <w:name w:val="4A3C0EB83EB34DA7AFF71C92E53C3C39"/>
    <w:rsid w:val="00753171"/>
  </w:style>
  <w:style w:type="paragraph" w:customStyle="1" w:styleId="79DA0DC347D246D09910453BA07670B1">
    <w:name w:val="79DA0DC347D246D09910453BA07670B1"/>
    <w:rsid w:val="00753171"/>
  </w:style>
  <w:style w:type="paragraph" w:customStyle="1" w:styleId="F7805A05AD1C4F92AB22DAE28B00E1C61">
    <w:name w:val="F7805A05AD1C4F92AB22DAE28B00E1C6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1">
    <w:name w:val="79DA0DC347D246D09910453BA07670B1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2">
    <w:name w:val="79DA0DC347D246D09910453BA07670B1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E58F437ACB64E25A4E07E9CC672C3E4">
    <w:name w:val="1E58F437ACB64E25A4E07E9CC672C3E4"/>
    <w:rsid w:val="008757EE"/>
    <w:pPr>
      <w:spacing w:after="160" w:line="259" w:lineRule="auto"/>
    </w:pPr>
  </w:style>
  <w:style w:type="paragraph" w:customStyle="1" w:styleId="F7805A05AD1C4F92AB22DAE28B00E1C63">
    <w:name w:val="F7805A05AD1C4F92AB22DAE28B00E1C6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3">
    <w:name w:val="79DA0DC347D246D09910453BA07670B1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4">
    <w:name w:val="F7805A05AD1C4F92AB22DAE28B00E1C6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4">
    <w:name w:val="EF31CF4216A747B9A9681F0910D2A189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4">
    <w:name w:val="BA34FDEB8B564503B19FD8273E00BA3C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4">
    <w:name w:val="DCF820F638B24914BA7A9D46CEBC1D54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6">
    <w:name w:val="D8C06C4B3BC7459E898E25F6C9AB67BF6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4">
    <w:name w:val="79DA0DC347D246D09910453BA07670B1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358325E94314F16B23969606B83C81B">
    <w:name w:val="7358325E94314F16B23969606B83C81B"/>
    <w:rsid w:val="005F5370"/>
    <w:pPr>
      <w:spacing w:after="160" w:line="259" w:lineRule="auto"/>
    </w:pPr>
  </w:style>
  <w:style w:type="paragraph" w:customStyle="1" w:styleId="BA34FDEB8B564503B19FD8273E00BA3C5">
    <w:name w:val="BA34FDEB8B564503B19FD8273E00BA3C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5">
    <w:name w:val="DCF820F638B24914BA7A9D46CEBC1D54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7">
    <w:name w:val="D8C06C4B3BC7459E898E25F6C9AB67BF7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5">
    <w:name w:val="79DA0DC347D246D09910453BA07670B1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">
    <w:name w:val="29FBCF4805BB4AD9980562CD48462D85"/>
    <w:rsid w:val="00D7380E"/>
    <w:pPr>
      <w:spacing w:after="160" w:line="259" w:lineRule="auto"/>
    </w:pPr>
  </w:style>
  <w:style w:type="paragraph" w:customStyle="1" w:styleId="3089AB4C05EE4672B6D773FF6FDCED6C">
    <w:name w:val="3089AB4C05EE4672B6D773FF6FDCED6C"/>
    <w:rsid w:val="00D7380E"/>
    <w:pPr>
      <w:spacing w:after="160" w:line="259" w:lineRule="auto"/>
    </w:pPr>
  </w:style>
  <w:style w:type="paragraph" w:customStyle="1" w:styleId="29FBCF4805BB4AD9980562CD48462D851">
    <w:name w:val="29FBCF4805BB4AD9980562CD48462D85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1">
    <w:name w:val="3089AB4C05EE4672B6D773FF6FDCED6C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6">
    <w:name w:val="BA34FDEB8B564503B19FD8273E00BA3C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6">
    <w:name w:val="DCF820F638B24914BA7A9D46CEBC1D54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8">
    <w:name w:val="D8C06C4B3BC7459E898E25F6C9AB67BF8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6">
    <w:name w:val="79DA0DC347D246D09910453BA07670B1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7CD9E7508AC4A7D8F58B49CE97689A4">
    <w:name w:val="77CD9E7508AC4A7D8F58B49CE97689A4"/>
    <w:rsid w:val="00005285"/>
    <w:pPr>
      <w:spacing w:after="160" w:line="259" w:lineRule="auto"/>
    </w:pPr>
  </w:style>
  <w:style w:type="paragraph" w:customStyle="1" w:styleId="29FBCF4805BB4AD9980562CD48462D852">
    <w:name w:val="29FBCF4805BB4AD9980562CD48462D85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2">
    <w:name w:val="3089AB4C05EE4672B6D773FF6FDCED6C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9">
    <w:name w:val="D8C06C4B3BC7459E898E25F6C9AB67BF9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7">
    <w:name w:val="79DA0DC347D246D09910453BA07670B17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3">
    <w:name w:val="29FBCF4805BB4AD9980562CD48462D85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3">
    <w:name w:val="3089AB4C05EE4672B6D773FF6FDCED6C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0">
    <w:name w:val="D8C06C4B3BC7459E898E25F6C9AB67BF10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8">
    <w:name w:val="79DA0DC347D246D09910453BA07670B18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6C60B5AB417A46DD94C51FF0D8803194">
    <w:name w:val="6C60B5AB417A46DD94C51FF0D8803194"/>
    <w:rsid w:val="00422332"/>
    <w:pPr>
      <w:spacing w:after="160" w:line="259" w:lineRule="auto"/>
    </w:pPr>
  </w:style>
  <w:style w:type="paragraph" w:customStyle="1" w:styleId="7D17D13DBFA74C5A847404DC3578F853">
    <w:name w:val="7D17D13DBFA74C5A847404DC3578F853"/>
    <w:rsid w:val="00422332"/>
    <w:pPr>
      <w:spacing w:after="160" w:line="259" w:lineRule="auto"/>
    </w:pPr>
  </w:style>
  <w:style w:type="paragraph" w:customStyle="1" w:styleId="074278AED488462197A0C63731A5598B">
    <w:name w:val="074278AED488462197A0C63731A5598B"/>
    <w:rsid w:val="00422332"/>
    <w:pPr>
      <w:spacing w:after="160" w:line="259" w:lineRule="auto"/>
    </w:pPr>
  </w:style>
  <w:style w:type="paragraph" w:customStyle="1" w:styleId="71E4E7C676CB47E58D1D64600FEEC563">
    <w:name w:val="71E4E7C676CB47E58D1D64600FEEC563"/>
    <w:rsid w:val="00422332"/>
    <w:pPr>
      <w:spacing w:after="160" w:line="259" w:lineRule="auto"/>
    </w:pPr>
  </w:style>
  <w:style w:type="paragraph" w:customStyle="1" w:styleId="29FBCF4805BB4AD9980562CD48462D854">
    <w:name w:val="29FBCF4805BB4AD9980562CD48462D85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4">
    <w:name w:val="3089AB4C05EE4672B6D773FF6FDCED6C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DF09EDA120241B9969FB3EBC59F115F">
    <w:name w:val="5DF09EDA120241B9969FB3EBC59F115F"/>
    <w:rsid w:val="00422332"/>
    <w:pPr>
      <w:spacing w:after="160" w:line="259" w:lineRule="auto"/>
    </w:pPr>
  </w:style>
  <w:style w:type="paragraph" w:customStyle="1" w:styleId="EA6F07DA3CD8480F9A71B04A57E8ED63">
    <w:name w:val="EA6F07DA3CD8480F9A71B04A57E8ED63"/>
    <w:rsid w:val="00422332"/>
    <w:pPr>
      <w:spacing w:after="160" w:line="259" w:lineRule="auto"/>
    </w:pPr>
  </w:style>
  <w:style w:type="paragraph" w:customStyle="1" w:styleId="910E463E39A8442FB67243BC9181B32B">
    <w:name w:val="910E463E39A8442FB67243BC9181B32B"/>
    <w:rsid w:val="00422332"/>
    <w:pPr>
      <w:spacing w:after="160" w:line="259" w:lineRule="auto"/>
    </w:pPr>
  </w:style>
  <w:style w:type="paragraph" w:customStyle="1" w:styleId="29FBCF4805BB4AD9980562CD48462D855">
    <w:name w:val="29FBCF4805BB4AD9980562CD48462D85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5">
    <w:name w:val="3089AB4C05EE4672B6D773FF6FDCED6C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1">
    <w:name w:val="D8C06C4B3BC7459E898E25F6C9AB67BF1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1">
    <w:name w:val="074278AED488462197A0C63731A5598B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6">
    <w:name w:val="29FBCF4805BB4AD9980562CD48462D85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6">
    <w:name w:val="3089AB4C05EE4672B6D773FF6FDCED6C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2">
    <w:name w:val="D8C06C4B3BC7459E898E25F6C9AB67BF1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2">
    <w:name w:val="074278AED488462197A0C63731A5598B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7">
    <w:name w:val="29FBCF4805BB4AD9980562CD48462D85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7">
    <w:name w:val="3089AB4C05EE4672B6D773FF6FDCED6C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3">
    <w:name w:val="D8C06C4B3BC7459E898E25F6C9AB67BF1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3">
    <w:name w:val="074278AED488462197A0C63731A5598B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8">
    <w:name w:val="29FBCF4805BB4AD9980562CD48462D85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8">
    <w:name w:val="3089AB4C05EE4672B6D773FF6FDCED6C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4">
    <w:name w:val="D8C06C4B3BC7459E898E25F6C9AB67BF1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4">
    <w:name w:val="074278AED488462197A0C63731A5598B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6732727DA034B728F567E90BDE6B4C6">
    <w:name w:val="76732727DA034B728F567E90BDE6B4C6"/>
    <w:rsid w:val="001B7205"/>
    <w:pPr>
      <w:spacing w:after="160" w:line="259" w:lineRule="auto"/>
    </w:pPr>
  </w:style>
  <w:style w:type="paragraph" w:customStyle="1" w:styleId="09DD1154E99F4A93BCFB7103CFD12515">
    <w:name w:val="09DD1154E99F4A93BCFB7103CFD12515"/>
    <w:rsid w:val="001B7205"/>
    <w:pPr>
      <w:spacing w:after="160" w:line="259" w:lineRule="auto"/>
    </w:pPr>
  </w:style>
  <w:style w:type="paragraph" w:customStyle="1" w:styleId="393CBF9814CE41D19D30A1AD4628AED8">
    <w:name w:val="393CBF9814CE41D19D30A1AD4628AED8"/>
    <w:rsid w:val="001B720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60E5D97D-F61F-4CAC-AD71-AA44455A811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user</cp:lastModifiedBy>
  <cp:revision>3</cp:revision>
  <dcterms:created xsi:type="dcterms:W3CDTF">2019-10-17T13:44:00Z</dcterms:created>
  <dcterms:modified xsi:type="dcterms:W3CDTF">2019-10-17T13:46:00Z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true</vt:lpwstr>
  </property>
  <property fmtid="{D5CDD505-2E9C-101B-9397-08002B2CF9AE}" pid="4" name="existAutoStamp">
    <vt:lpwstr>true</vt:lpwstr>
  </property>
</Properties>
</file>